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593" w:type="dxa"/>
        <w:tblInd w:w="105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14"/>
        <w:gridCol w:w="2379"/>
      </w:tblGrid>
      <w:tr w:rsidR="00D9262B" w14:paraId="63DE16FB" w14:textId="77777777">
        <w:tblPrEx>
          <w:tblCellMar>
            <w:top w:w="0" w:type="dxa"/>
            <w:bottom w:w="0" w:type="dxa"/>
          </w:tblCellMar>
        </w:tblPrEx>
        <w:tc>
          <w:tcPr>
            <w:tcW w:w="621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F3A67E" w14:textId="77777777" w:rsidR="00D9262B" w:rsidRDefault="00E00D1F">
            <w:pPr>
              <w:pStyle w:val="TableContents"/>
            </w:pPr>
            <w:r>
              <w:rPr>
                <w:noProof/>
                <w:lang w:eastAsia="pl-PL" w:bidi="ar-SA"/>
              </w:rPr>
              <w:drawing>
                <wp:anchor distT="0" distB="0" distL="114300" distR="114300" simplePos="0" relativeHeight="251658240" behindDoc="1" locked="0" layoutInCell="1" allowOverlap="1" wp14:anchorId="0B02D7E8" wp14:editId="0721984E">
                  <wp:simplePos x="0" y="0"/>
                  <wp:positionH relativeFrom="column">
                    <wp:posOffset>-671041</wp:posOffset>
                  </wp:positionH>
                  <wp:positionV relativeFrom="paragraph">
                    <wp:posOffset>-41404</wp:posOffset>
                  </wp:positionV>
                  <wp:extent cx="631082" cy="631082"/>
                  <wp:effectExtent l="0" t="0" r="0" b="0"/>
                  <wp:wrapNone/>
                  <wp:docPr id="1" name="Obraz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1082" cy="6310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UMÓW WIZYTĘ W URZĘDZIE:                                        </w:t>
            </w:r>
            <w:r>
              <w:rPr>
                <w:rFonts w:ascii="Arial" w:hAnsi="Arial"/>
                <w:color w:val="000000"/>
              </w:rPr>
              <w:t>Złotoryja, dnia</w:t>
            </w:r>
          </w:p>
        </w:tc>
        <w:tc>
          <w:tcPr>
            <w:tcW w:w="2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470D81" w14:textId="77777777" w:rsidR="00D9262B" w:rsidRDefault="00D9262B">
            <w:pPr>
              <w:pStyle w:val="TableContents"/>
              <w:rPr>
                <w:rFonts w:ascii="Arial" w:hAnsi="Arial"/>
                <w:color w:val="000000"/>
              </w:rPr>
            </w:pPr>
          </w:p>
        </w:tc>
      </w:tr>
    </w:tbl>
    <w:p w14:paraId="5A24849B" w14:textId="77777777" w:rsidR="00D9262B" w:rsidRDefault="00E00D1F">
      <w:pPr>
        <w:pStyle w:val="Standard"/>
      </w:pPr>
      <w:r>
        <w:rPr>
          <w:rFonts w:ascii="Arial Black" w:hAnsi="Arial Black"/>
          <w:sz w:val="20"/>
          <w:szCs w:val="20"/>
        </w:rPr>
        <w:t xml:space="preserve">                 </w:t>
      </w:r>
      <w:r>
        <w:rPr>
          <w:rFonts w:ascii="Arial Black" w:hAnsi="Arial Black"/>
          <w:color w:val="000000"/>
          <w:sz w:val="20"/>
          <w:szCs w:val="20"/>
        </w:rPr>
        <w:t>www.wizyta.podatki.gov.pl</w:t>
      </w:r>
      <w:r>
        <w:rPr>
          <w:rFonts w:ascii="Arial Black" w:hAnsi="Arial Black"/>
          <w:sz w:val="20"/>
          <w:szCs w:val="20"/>
        </w:rPr>
        <w:t xml:space="preserve">                           </w:t>
      </w:r>
      <w:r>
        <w:rPr>
          <w:rFonts w:ascii="Arial Black" w:hAnsi="Arial Black"/>
          <w:sz w:val="22"/>
          <w:szCs w:val="20"/>
        </w:rPr>
        <w:t>Naczelnik Urzędu Skarbowego</w:t>
      </w:r>
    </w:p>
    <w:p w14:paraId="46001DF4" w14:textId="77777777" w:rsidR="00D9262B" w:rsidRDefault="00E00D1F">
      <w:pPr>
        <w:pStyle w:val="Standard"/>
        <w:rPr>
          <w:rFonts w:ascii="Arial Black" w:hAnsi="Arial Black"/>
          <w:sz w:val="22"/>
          <w:szCs w:val="20"/>
        </w:rPr>
      </w:pPr>
      <w:r>
        <w:rPr>
          <w:rFonts w:ascii="Arial Black" w:hAnsi="Arial Black"/>
          <w:sz w:val="22"/>
          <w:szCs w:val="20"/>
        </w:rPr>
        <w:t xml:space="preserve">                                                                                             w Złotoryi</w:t>
      </w:r>
    </w:p>
    <w:p w14:paraId="0D89E5D9" w14:textId="77777777" w:rsidR="00D9262B" w:rsidRDefault="00D9262B">
      <w:pPr>
        <w:pStyle w:val="Standard"/>
        <w:jc w:val="center"/>
        <w:rPr>
          <w:rFonts w:ascii="Arial Black" w:hAnsi="Arial Black"/>
        </w:rPr>
      </w:pPr>
    </w:p>
    <w:p w14:paraId="7E435EE4" w14:textId="77777777" w:rsidR="00D9262B" w:rsidRDefault="00E00D1F">
      <w:pPr>
        <w:pStyle w:val="Standard"/>
        <w:jc w:val="center"/>
      </w:pPr>
      <w:r>
        <w:rPr>
          <w:rFonts w:ascii="Arial Black" w:hAnsi="Arial Black"/>
        </w:rPr>
        <w:t xml:space="preserve">WNIOSEK O WYDANIE ZAŚWIADCZENIA O DOCHODACH/PRZYCHODACH </w:t>
      </w:r>
      <w:r>
        <w:rPr>
          <w:rFonts w:ascii="Arial Black" w:hAnsi="Arial Black"/>
          <w:vertAlign w:val="superscript"/>
        </w:rPr>
        <w:t>(1)</w:t>
      </w: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2"/>
      </w:tblGrid>
      <w:tr w:rsidR="00D9262B" w14:paraId="2D7455E8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9C3F58" w14:textId="77777777" w:rsidR="00D9262B" w:rsidRDefault="00D9262B">
            <w:pPr>
              <w:pStyle w:val="Standard"/>
              <w:rPr>
                <w:rFonts w:ascii="Arial Black" w:hAnsi="Arial Black"/>
                <w:color w:val="000000"/>
                <w:sz w:val="20"/>
                <w:szCs w:val="20"/>
              </w:rPr>
            </w:pPr>
          </w:p>
          <w:p w14:paraId="7A37102C" w14:textId="77777777" w:rsidR="00D9262B" w:rsidRDefault="00E00D1F">
            <w:pPr>
              <w:pStyle w:val="Standard"/>
            </w:pPr>
            <w:r>
              <w:rPr>
                <w:rFonts w:ascii="Arial Black" w:hAnsi="Arial Black"/>
                <w:color w:val="000000"/>
                <w:sz w:val="22"/>
                <w:szCs w:val="20"/>
              </w:rPr>
              <w:t>Dane</w:t>
            </w:r>
            <w:r>
              <w:rPr>
                <w:rFonts w:ascii="Arial Black" w:hAnsi="Arial Black"/>
                <w:sz w:val="22"/>
                <w:szCs w:val="20"/>
              </w:rPr>
              <w:t xml:space="preserve"> identyfikacyjne wnioskodawcy</w:t>
            </w:r>
            <w:r>
              <w:rPr>
                <w:rFonts w:ascii="Arial" w:hAnsi="Arial"/>
                <w:sz w:val="18"/>
                <w:szCs w:val="16"/>
              </w:rPr>
              <w:t xml:space="preserve"> </w:t>
            </w:r>
            <w:r>
              <w:rPr>
                <w:rFonts w:ascii="Arial" w:hAnsi="Arial"/>
                <w:sz w:val="16"/>
                <w:szCs w:val="16"/>
              </w:rPr>
              <w:t>(wpisz adres zamieszkania)</w:t>
            </w:r>
          </w:p>
        </w:tc>
      </w:tr>
    </w:tbl>
    <w:p w14:paraId="63106ABD" w14:textId="77777777" w:rsidR="00D9262B" w:rsidRDefault="00D9262B">
      <w:pPr>
        <w:pStyle w:val="Standard"/>
        <w:spacing w:line="28" w:lineRule="exact"/>
        <w:rPr>
          <w:rFonts w:ascii="Arial Black" w:hAnsi="Arial Black"/>
          <w:sz w:val="20"/>
          <w:szCs w:val="20"/>
        </w:rPr>
      </w:pPr>
    </w:p>
    <w:p w14:paraId="07DBBD1D" w14:textId="77777777" w:rsidR="00D9262B" w:rsidRDefault="00D9262B">
      <w:pPr>
        <w:pStyle w:val="Standard"/>
        <w:spacing w:line="113" w:lineRule="exact"/>
        <w:rPr>
          <w:rFonts w:ascii="Arial Black" w:hAnsi="Arial Black"/>
          <w:sz w:val="20"/>
          <w:szCs w:val="20"/>
        </w:rPr>
      </w:pPr>
    </w:p>
    <w:tbl>
      <w:tblPr>
        <w:tblW w:w="1018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59"/>
        <w:gridCol w:w="3886"/>
        <w:gridCol w:w="1449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</w:tblGrid>
      <w:tr w:rsidR="00D9262B" w14:paraId="7F20A044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35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3F2BCF5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Imię i nazwisko</w:t>
            </w:r>
          </w:p>
        </w:tc>
        <w:tc>
          <w:tcPr>
            <w:tcW w:w="3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247B80D" w14:textId="77777777" w:rsidR="00D9262B" w:rsidRDefault="00D9262B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44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6CBBA3" w14:textId="77777777" w:rsidR="00D9262B" w:rsidRDefault="00E00D1F">
            <w:pPr>
              <w:pStyle w:val="TableContents"/>
              <w:jc w:val="right"/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>PESEL lub  NIP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A675228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C77869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763309B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4C89B2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4B2DE7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2CF89F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4AAF6D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389CE6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E7F527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B4AB97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279233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</w:tr>
    </w:tbl>
    <w:p w14:paraId="21B146B8" w14:textId="77777777" w:rsidR="00D9262B" w:rsidRDefault="00D9262B">
      <w:pPr>
        <w:pStyle w:val="Standard"/>
        <w:spacing w:line="57" w:lineRule="exact"/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3"/>
        <w:gridCol w:w="5390"/>
        <w:gridCol w:w="851"/>
        <w:gridCol w:w="1193"/>
        <w:gridCol w:w="934"/>
        <w:gridCol w:w="1278"/>
      </w:tblGrid>
      <w:tr w:rsidR="00D9262B" w14:paraId="4AA5477C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63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F2B79E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ulica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7AF9C6" w14:textId="77777777" w:rsidR="00D9262B" w:rsidRDefault="00D9262B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2CCDE72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nr domu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87E9A20" w14:textId="77777777" w:rsidR="00D9262B" w:rsidRDefault="00D9262B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934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BEB9EE2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nr lokalu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3B1519" w14:textId="77777777" w:rsidR="00D9262B" w:rsidRDefault="00D9262B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41B42D00" w14:textId="77777777" w:rsidR="00D9262B" w:rsidRDefault="00D9262B">
      <w:pPr>
        <w:pStyle w:val="Standard"/>
        <w:spacing w:line="28" w:lineRule="exact"/>
      </w:pPr>
    </w:p>
    <w:p w14:paraId="382F2162" w14:textId="77777777" w:rsidR="00D9262B" w:rsidRDefault="00D9262B">
      <w:pPr>
        <w:pStyle w:val="Standard"/>
        <w:spacing w:line="57" w:lineRule="exact"/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91"/>
        <w:gridCol w:w="3062"/>
        <w:gridCol w:w="1276"/>
        <w:gridCol w:w="1275"/>
        <w:gridCol w:w="993"/>
        <w:gridCol w:w="2412"/>
      </w:tblGrid>
      <w:tr w:rsidR="00D9262B" w14:paraId="12B3452E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1191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32071EA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miejscowość</w:t>
            </w:r>
          </w:p>
        </w:tc>
        <w:tc>
          <w:tcPr>
            <w:tcW w:w="3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BED229" w14:textId="77777777" w:rsidR="00D9262B" w:rsidRDefault="00D9262B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991328F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kod pocztowy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24D6340" w14:textId="77777777" w:rsidR="00D9262B" w:rsidRDefault="00D9262B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DE57D25" w14:textId="77777777" w:rsidR="00D9262B" w:rsidRDefault="00E00D1F">
            <w:pPr>
              <w:pStyle w:val="TableContents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nr telefonu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7FEC7AF" w14:textId="77777777" w:rsidR="00D9262B" w:rsidRDefault="00D9262B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  <w:p w14:paraId="043F7D36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0271B0E9" w14:textId="77777777" w:rsidR="00D9262B" w:rsidRDefault="00D9262B">
      <w:pPr>
        <w:pStyle w:val="Standard"/>
        <w:spacing w:line="113" w:lineRule="exact"/>
      </w:pPr>
    </w:p>
    <w:p w14:paraId="5E9C7ACA" w14:textId="77777777" w:rsidR="00D9262B" w:rsidRDefault="00D9262B">
      <w:pPr>
        <w:pStyle w:val="Standard"/>
        <w:spacing w:line="57" w:lineRule="exact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2"/>
      </w:tblGrid>
      <w:tr w:rsidR="00D9262B" w14:paraId="34D7656D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1F6E4E" w14:textId="77777777" w:rsidR="00D9262B" w:rsidRDefault="00E00D1F">
            <w:pPr>
              <w:pStyle w:val="Standard"/>
            </w:pPr>
            <w:r>
              <w:rPr>
                <w:rFonts w:ascii="Arial Black" w:hAnsi="Arial Black"/>
                <w:color w:val="000000"/>
                <w:sz w:val="22"/>
                <w:szCs w:val="20"/>
              </w:rPr>
              <w:t>Dane identyfikacyjne małżonki/małżonka</w:t>
            </w:r>
            <w:r>
              <w:rPr>
                <w:rFonts w:ascii="Arial" w:hAnsi="Arial"/>
                <w:color w:val="000000"/>
                <w:sz w:val="18"/>
                <w:szCs w:val="16"/>
              </w:rPr>
              <w:t xml:space="preserve"> 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>(wypełnij, jeżeli potrzebujesz zaświadczenia także dla małżonka/małżonki)</w:t>
            </w:r>
          </w:p>
        </w:tc>
      </w:tr>
    </w:tbl>
    <w:p w14:paraId="465ADE30" w14:textId="77777777" w:rsidR="00D9262B" w:rsidRDefault="00D9262B">
      <w:pPr>
        <w:pStyle w:val="Standard"/>
        <w:spacing w:line="113" w:lineRule="exact"/>
      </w:pPr>
    </w:p>
    <w:tbl>
      <w:tblPr>
        <w:tblW w:w="10181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59"/>
        <w:gridCol w:w="3886"/>
        <w:gridCol w:w="1449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  <w:gridCol w:w="317"/>
      </w:tblGrid>
      <w:tr w:rsidR="00D9262B" w14:paraId="44D237B2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359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70ABE3E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Imię i nazwisko</w:t>
            </w:r>
          </w:p>
        </w:tc>
        <w:tc>
          <w:tcPr>
            <w:tcW w:w="3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2310C17" w14:textId="77777777" w:rsidR="00D9262B" w:rsidRDefault="00D9262B">
            <w:pPr>
              <w:pStyle w:val="TableContents"/>
              <w:jc w:val="right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449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A9B7B5" w14:textId="77777777" w:rsidR="00D9262B" w:rsidRDefault="00E00D1F">
            <w:pPr>
              <w:pStyle w:val="TableContents"/>
              <w:jc w:val="right"/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>PESEL lub  NIP</w:t>
            </w: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F95D11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742580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CF6E8C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D0E2E7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9D7CEE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CE751A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6F3A97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278C06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337B81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15B59E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3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E53941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</w:tr>
    </w:tbl>
    <w:p w14:paraId="4FAF93A3" w14:textId="77777777" w:rsidR="00D9262B" w:rsidRDefault="00D9262B">
      <w:pPr>
        <w:pStyle w:val="Standard"/>
        <w:spacing w:line="57" w:lineRule="exact"/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3"/>
        <w:gridCol w:w="5390"/>
        <w:gridCol w:w="851"/>
        <w:gridCol w:w="1193"/>
        <w:gridCol w:w="934"/>
        <w:gridCol w:w="1278"/>
      </w:tblGrid>
      <w:tr w:rsidR="00D9262B" w14:paraId="6A9E1360" w14:textId="77777777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563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BFA43E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ulica</w:t>
            </w:r>
          </w:p>
        </w:tc>
        <w:tc>
          <w:tcPr>
            <w:tcW w:w="5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C0C91B3" w14:textId="77777777" w:rsidR="00D9262B" w:rsidRDefault="00D9262B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3E5C30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nr domu</w:t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638750" w14:textId="77777777" w:rsidR="00D9262B" w:rsidRDefault="00D9262B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  <w:tc>
          <w:tcPr>
            <w:tcW w:w="934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D4AD4CA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nr lokalu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D22338" w14:textId="77777777" w:rsidR="00D9262B" w:rsidRDefault="00D9262B">
            <w:pPr>
              <w:pStyle w:val="TableContents"/>
              <w:rPr>
                <w:color w:val="000000"/>
                <w:sz w:val="20"/>
                <w:szCs w:val="20"/>
              </w:rPr>
            </w:pPr>
          </w:p>
        </w:tc>
      </w:tr>
    </w:tbl>
    <w:p w14:paraId="4D5A49C7" w14:textId="77777777" w:rsidR="00D9262B" w:rsidRDefault="00D9262B">
      <w:pPr>
        <w:pStyle w:val="Standard"/>
        <w:spacing w:line="57" w:lineRule="exact"/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91"/>
        <w:gridCol w:w="3122"/>
        <w:gridCol w:w="1216"/>
        <w:gridCol w:w="1275"/>
        <w:gridCol w:w="993"/>
        <w:gridCol w:w="2412"/>
      </w:tblGrid>
      <w:tr w:rsidR="00D9262B" w14:paraId="0DD4A3D1" w14:textId="77777777">
        <w:tblPrEx>
          <w:tblCellMar>
            <w:top w:w="0" w:type="dxa"/>
            <w:bottom w:w="0" w:type="dxa"/>
          </w:tblCellMar>
        </w:tblPrEx>
        <w:trPr>
          <w:trHeight w:hRule="exact" w:val="454"/>
        </w:trPr>
        <w:tc>
          <w:tcPr>
            <w:tcW w:w="1191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BCD3375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miejscowość</w:t>
            </w:r>
          </w:p>
        </w:tc>
        <w:tc>
          <w:tcPr>
            <w:tcW w:w="3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A3BD304" w14:textId="77777777" w:rsidR="00D9262B" w:rsidRDefault="00D9262B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</w:tc>
        <w:tc>
          <w:tcPr>
            <w:tcW w:w="1216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1B0D2E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kod pocztowy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D5778D" w14:textId="77777777" w:rsidR="00D9262B" w:rsidRDefault="00D9262B">
            <w:pPr>
              <w:pStyle w:val="TableContents"/>
              <w:rPr>
                <w:rFonts w:ascii="Arial" w:hAnsi="Arial"/>
                <w:color w:val="000000"/>
                <w:sz w:val="18"/>
                <w:szCs w:val="18"/>
              </w:rPr>
            </w:pPr>
          </w:p>
        </w:tc>
        <w:tc>
          <w:tcPr>
            <w:tcW w:w="993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582DE6" w14:textId="77777777" w:rsidR="00D9262B" w:rsidRDefault="00E00D1F">
            <w:pPr>
              <w:pStyle w:val="TableContents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>nr telefonu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E58395" w14:textId="77777777" w:rsidR="00D9262B" w:rsidRDefault="00D9262B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</w:p>
          <w:p w14:paraId="20F5B95B" w14:textId="77777777" w:rsidR="00D9262B" w:rsidRDefault="00E00D1F">
            <w:pPr>
              <w:pStyle w:val="TableContents"/>
              <w:rPr>
                <w:rFonts w:ascii="Arial" w:hAnsi="Arial"/>
                <w:color w:val="000000"/>
                <w:sz w:val="20"/>
                <w:szCs w:val="20"/>
              </w:rPr>
            </w:pPr>
            <w:r>
              <w:rPr>
                <w:rFonts w:ascii="Arial" w:hAnsi="Arial"/>
                <w:color w:val="000000"/>
                <w:sz w:val="20"/>
                <w:szCs w:val="20"/>
              </w:rPr>
              <w:t xml:space="preserve"> </w:t>
            </w:r>
          </w:p>
        </w:tc>
      </w:tr>
    </w:tbl>
    <w:p w14:paraId="319D2E8A" w14:textId="77777777" w:rsidR="00D9262B" w:rsidRDefault="00D9262B">
      <w:pPr>
        <w:pStyle w:val="Standard"/>
        <w:spacing w:line="113" w:lineRule="exact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2"/>
      </w:tblGrid>
      <w:tr w:rsidR="00D9262B" w14:paraId="602EEC19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0F4503" w14:textId="77777777" w:rsidR="00D9262B" w:rsidRDefault="00D9262B">
            <w:pPr>
              <w:pStyle w:val="Standard"/>
              <w:spacing w:line="227" w:lineRule="exact"/>
              <w:rPr>
                <w:rFonts w:ascii="Arial Black" w:hAnsi="Arial Black"/>
                <w:color w:val="000000"/>
                <w:sz w:val="20"/>
                <w:szCs w:val="20"/>
              </w:rPr>
            </w:pPr>
          </w:p>
          <w:p w14:paraId="42D77EF9" w14:textId="77777777" w:rsidR="00D9262B" w:rsidRDefault="00E00D1F">
            <w:pPr>
              <w:pStyle w:val="Standard"/>
              <w:spacing w:line="227" w:lineRule="exact"/>
            </w:pPr>
            <w:r>
              <w:rPr>
                <w:rFonts w:ascii="Arial Black" w:hAnsi="Arial Black"/>
                <w:color w:val="000000"/>
                <w:sz w:val="22"/>
                <w:szCs w:val="20"/>
              </w:rPr>
              <w:t>Treść wniosku</w:t>
            </w:r>
          </w:p>
        </w:tc>
      </w:tr>
    </w:tbl>
    <w:p w14:paraId="03246C87" w14:textId="77777777" w:rsidR="00D9262B" w:rsidRDefault="00D9262B">
      <w:pPr>
        <w:pStyle w:val="Standard"/>
        <w:spacing w:line="113" w:lineRule="exact"/>
        <w:rPr>
          <w:rFonts w:ascii="Arial" w:hAnsi="Arial"/>
          <w:sz w:val="20"/>
          <w:szCs w:val="20"/>
        </w:rPr>
      </w:pPr>
    </w:p>
    <w:p w14:paraId="27642AAC" w14:textId="77777777" w:rsidR="00D9262B" w:rsidRDefault="00E00D1F">
      <w:pPr>
        <w:pStyle w:val="Standard"/>
      </w:pPr>
      <w:r>
        <w:rPr>
          <w:rFonts w:ascii="Arial" w:hAnsi="Arial" w:cs="Arial"/>
          <w:sz w:val="20"/>
          <w:szCs w:val="16"/>
        </w:rPr>
        <w:t xml:space="preserve">Zwracam się z prośbą o wydanie zaświadczenia o </w:t>
      </w:r>
      <w:r>
        <w:rPr>
          <w:rFonts w:ascii="Arial" w:hAnsi="Arial" w:cs="Arial"/>
          <w:iCs/>
          <w:sz w:val="20"/>
          <w:szCs w:val="16"/>
        </w:rPr>
        <w:t>(zaznacz „X” we właściwym kwadracie)</w:t>
      </w:r>
      <w:r>
        <w:rPr>
          <w:rFonts w:ascii="Arial" w:hAnsi="Arial" w:cs="Arial"/>
          <w:sz w:val="20"/>
          <w:szCs w:val="16"/>
        </w:rPr>
        <w:t>:</w:t>
      </w:r>
    </w:p>
    <w:p w14:paraId="48C5C1BB" w14:textId="77777777" w:rsidR="00D9262B" w:rsidRDefault="00D9262B">
      <w:pPr>
        <w:pStyle w:val="Standard"/>
        <w:spacing w:line="57" w:lineRule="exact"/>
        <w:rPr>
          <w:rFonts w:ascii="Arial" w:hAnsi="Arial" w:cs="Arial"/>
          <w:sz w:val="16"/>
          <w:szCs w:val="16"/>
        </w:rPr>
      </w:pPr>
    </w:p>
    <w:p w14:paraId="65A60B15" w14:textId="77777777" w:rsidR="00D9262B" w:rsidRDefault="00D9262B">
      <w:pPr>
        <w:pStyle w:val="Standard"/>
        <w:spacing w:line="57" w:lineRule="exact"/>
        <w:rPr>
          <w:rFonts w:ascii="Arial" w:hAnsi="Arial" w:cs="Arial"/>
          <w:sz w:val="16"/>
          <w:szCs w:val="16"/>
        </w:rPr>
      </w:pPr>
    </w:p>
    <w:p w14:paraId="2E0410E7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32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"/>
        <w:gridCol w:w="9982"/>
      </w:tblGrid>
      <w:tr w:rsidR="00D9262B" w14:paraId="634C05E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093373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07B233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dochodach brutto (przychód – koszty uzyskania przychodów)</w:t>
            </w:r>
          </w:p>
        </w:tc>
      </w:tr>
      <w:tr w:rsidR="00D9262B" w14:paraId="068D583E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8B2B4F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4095EF9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dochodach brutto pomniejszonych o składki na ubezpieczenia społeczne, ubezpieczenie zdrowotne i o podatek należny</w:t>
            </w:r>
          </w:p>
        </w:tc>
      </w:tr>
      <w:tr w:rsidR="00D9262B" w14:paraId="79E862A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7EF79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CEC8CF4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dochodach wg wzoru do świadczeń rodzinnych</w:t>
            </w:r>
          </w:p>
        </w:tc>
      </w:tr>
      <w:tr w:rsidR="00D9262B" w14:paraId="62433FF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1D7DBA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D6D397C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dochodach/przychodach dla innych celów na załączonym formularzu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>UE/EOG, EU/EWR, UE/WE (niewłaśc</w:t>
            </w:r>
            <w:r>
              <w:rPr>
                <w:rFonts w:ascii="Arial" w:hAnsi="Arial" w:cs="Arial"/>
                <w:bCs/>
                <w:color w:val="000000"/>
                <w:sz w:val="16"/>
                <w:szCs w:val="16"/>
              </w:rPr>
              <w:t xml:space="preserve">iwe skreślić) </w:t>
            </w:r>
          </w:p>
        </w:tc>
      </w:tr>
      <w:tr w:rsidR="00D9262B" w14:paraId="1EF596D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FA7CCA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C922DD8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przychodach wolnych od podatku dla osób do 26 roku życia na podst. PIT-11</w:t>
            </w:r>
            <w:r>
              <w:rPr>
                <w:rFonts w:ascii="Arial" w:hAnsi="Arial" w:cs="Arial"/>
                <w:sz w:val="16"/>
              </w:rPr>
              <w:t xml:space="preserve"> </w:t>
            </w:r>
          </w:p>
        </w:tc>
      </w:tr>
      <w:tr w:rsidR="00D9262B" w14:paraId="36AAF926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A90BCD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63692CF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sz w:val="16"/>
              </w:rPr>
              <w:t>ryczałcie dla świadczeń rodzinnych</w:t>
            </w:r>
          </w:p>
        </w:tc>
      </w:tr>
      <w:tr w:rsidR="00D9262B" w14:paraId="3DE8F464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24FA80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AAD638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wysokości obrotu w ryczałcie ewidencjonowanym</w:t>
            </w:r>
          </w:p>
        </w:tc>
      </w:tr>
      <w:tr w:rsidR="00D9262B" w14:paraId="487B4B6E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F47633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9673C26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formie opodatkowania prowadzonej działalności gospodarczej</w:t>
            </w:r>
          </w:p>
        </w:tc>
      </w:tr>
      <w:tr w:rsidR="00D9262B" w14:paraId="7C76C8C5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D099BB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4A6C23F" w14:textId="77777777" w:rsidR="00D9262B" w:rsidRDefault="00E00D1F">
            <w:pPr>
              <w:pStyle w:val="TableContents"/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niezłożeniu zeznania podatkowego </w:t>
            </w:r>
            <w:r>
              <w:rPr>
                <w:rFonts w:ascii="Arial" w:hAnsi="Arial" w:cs="Arial"/>
                <w:iCs/>
                <w:color w:val="000000"/>
                <w:sz w:val="16"/>
                <w:szCs w:val="16"/>
              </w:rPr>
              <w:t>(wypełnij oświadczenie o braku dochodów na drugiej stronie)</w:t>
            </w:r>
          </w:p>
        </w:tc>
      </w:tr>
      <w:tr w:rsidR="00D9262B" w14:paraId="1D974E42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011E41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9F2AB02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figurowaniu w ewidencji osób prowadzących pozarolniczą działalność gospodarczą</w:t>
            </w:r>
          </w:p>
        </w:tc>
      </w:tr>
      <w:tr w:rsidR="00D9262B" w14:paraId="399236F4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A20E58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40D3409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niefigurowaniu w ewidencji Urzędu</w:t>
            </w:r>
          </w:p>
        </w:tc>
      </w:tr>
      <w:tr w:rsidR="00D9262B" w14:paraId="6DDAB552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95307E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622964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niefigurowaniu w ewidencji osób prowadzących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pozarolniczą działalność gospodarczą</w:t>
            </w:r>
          </w:p>
        </w:tc>
      </w:tr>
      <w:tr w:rsidR="00D9262B" w14:paraId="24DD0BB3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6AFC61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560FD29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podatku należnym z pozarolniczej działalności gospodarczej</w:t>
            </w:r>
          </w:p>
        </w:tc>
      </w:tr>
      <w:tr w:rsidR="00D9262B" w14:paraId="10D96D7E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16AAF7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3A9B6E0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miejscu zamieszkania (siedzibie) dla celów podatkowych na załączonym druku</w:t>
            </w:r>
          </w:p>
        </w:tc>
      </w:tr>
      <w:tr w:rsidR="00D9262B" w14:paraId="05A8F6A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4A448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82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C32D883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inne ……………………………………………………………………………………...</w:t>
            </w:r>
          </w:p>
        </w:tc>
      </w:tr>
    </w:tbl>
    <w:p w14:paraId="3E0B3D75" w14:textId="77777777" w:rsidR="00D9262B" w:rsidRDefault="00D9262B">
      <w:pPr>
        <w:pStyle w:val="Standard"/>
        <w:spacing w:line="57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9075"/>
      </w:tblGrid>
      <w:tr w:rsidR="00D9262B" w14:paraId="4434A14D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1134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04194B5" w14:textId="77777777" w:rsidR="00D9262B" w:rsidRDefault="00E00D1F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 rok/okres</w:t>
            </w:r>
          </w:p>
        </w:tc>
        <w:tc>
          <w:tcPr>
            <w:tcW w:w="9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7EF2D079" w14:textId="77777777" w:rsidR="00D9262B" w:rsidRDefault="00D9262B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1CDDD1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1"/>
        <w:gridCol w:w="8508"/>
      </w:tblGrid>
      <w:tr w:rsidR="00D9262B" w14:paraId="67E3978D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170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8766269" w14:textId="77777777" w:rsidR="00D9262B" w:rsidRDefault="00E00D1F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 xml:space="preserve">celem </w:t>
            </w:r>
            <w:r>
              <w:rPr>
                <w:rFonts w:ascii="Arial" w:hAnsi="Arial" w:cs="Arial"/>
                <w:sz w:val="16"/>
                <w:szCs w:val="16"/>
              </w:rPr>
              <w:t>przedłożenia w</w:t>
            </w:r>
          </w:p>
        </w:tc>
        <w:tc>
          <w:tcPr>
            <w:tcW w:w="85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0AA1490" w14:textId="77777777" w:rsidR="00D9262B" w:rsidRDefault="00D9262B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139E1C1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2694"/>
        <w:gridCol w:w="1984"/>
        <w:gridCol w:w="4397"/>
      </w:tblGrid>
      <w:tr w:rsidR="00D9262B" w14:paraId="5D3BC98B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1134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496614F" w14:textId="77777777" w:rsidR="00D9262B" w:rsidRDefault="00E00D1F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w związku z</w:t>
            </w:r>
          </w:p>
        </w:tc>
        <w:tc>
          <w:tcPr>
            <w:tcW w:w="90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1FF661" w14:textId="77777777" w:rsidR="00D9262B" w:rsidRDefault="00D9262B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9262B" w14:paraId="424B0CB9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828" w:type="dxa"/>
            <w:gridSpan w:val="2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9AFBF53" w14:textId="77777777" w:rsidR="00D9262B" w:rsidRDefault="00E00D1F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Załączam dowód zapłaty opłaty skarbowej w kwocie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64BA739" w14:textId="77777777" w:rsidR="00D9262B" w:rsidRDefault="00D9262B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4397" w:type="dxa"/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5F5B07E7" w14:textId="77777777" w:rsidR="00D9262B" w:rsidRDefault="00D9262B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33ECF2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p w14:paraId="6715F4A6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p w14:paraId="5057845B" w14:textId="77777777" w:rsidR="00D9262B" w:rsidRDefault="00E00D1F">
      <w:pPr>
        <w:pStyle w:val="Standard"/>
      </w:pPr>
      <w:r>
        <w:rPr>
          <w:rFonts w:ascii="Arial" w:hAnsi="Arial" w:cs="Arial"/>
          <w:color w:val="000000"/>
          <w:sz w:val="16"/>
          <w:szCs w:val="14"/>
        </w:rPr>
        <w:t xml:space="preserve">Opłatę skarbową w wysokości 17,00 PLN należy wpłacić na </w:t>
      </w:r>
      <w:r>
        <w:rPr>
          <w:rFonts w:ascii="Arial" w:hAnsi="Arial" w:cs="Arial"/>
          <w:b/>
          <w:bCs/>
          <w:color w:val="000000"/>
          <w:sz w:val="16"/>
          <w:szCs w:val="14"/>
        </w:rPr>
        <w:t>rachunek bankowy Gminy Miejskiej Złotoryja nr: 20 8658 00090000 3506 2000 0020.</w:t>
      </w:r>
      <w:r>
        <w:rPr>
          <w:rFonts w:ascii="Arial" w:hAnsi="Arial" w:cs="Arial"/>
          <w:color w:val="000000"/>
          <w:sz w:val="16"/>
          <w:szCs w:val="14"/>
        </w:rPr>
        <w:t xml:space="preserve"> </w:t>
      </w:r>
      <w:r>
        <w:rPr>
          <w:rFonts w:ascii="Arial" w:hAnsi="Arial" w:cs="Arial"/>
          <w:color w:val="000000"/>
          <w:sz w:val="16"/>
          <w:szCs w:val="14"/>
          <w:vertAlign w:val="superscript"/>
        </w:rPr>
        <w:t xml:space="preserve"> </w:t>
      </w:r>
    </w:p>
    <w:p w14:paraId="487D8128" w14:textId="77777777" w:rsidR="00D9262B" w:rsidRDefault="00E00D1F">
      <w:pPr>
        <w:pStyle w:val="Standard"/>
      </w:pPr>
      <w:r>
        <w:rPr>
          <w:rFonts w:ascii="Arial" w:hAnsi="Arial" w:cs="Arial"/>
          <w:color w:val="000000"/>
          <w:sz w:val="16"/>
          <w:szCs w:val="14"/>
        </w:rPr>
        <w:t xml:space="preserve">Opłata nie wystąpi, jeżeli </w:t>
      </w:r>
      <w:r>
        <w:rPr>
          <w:rFonts w:ascii="Arial" w:hAnsi="Arial" w:cs="Arial"/>
          <w:color w:val="000000"/>
          <w:sz w:val="16"/>
          <w:szCs w:val="14"/>
        </w:rPr>
        <w:t>zaświadczenie będzie wydane m. in. w sprawach alimentacyjnych, opieki, kurateli, przysposobienia, ubezpieczenia społecznego, świadczeń socjalnych.</w:t>
      </w:r>
      <w:r>
        <w:rPr>
          <w:rFonts w:ascii="Arial" w:hAnsi="Arial" w:cs="Arial"/>
          <w:color w:val="000000"/>
          <w:sz w:val="16"/>
          <w:szCs w:val="14"/>
          <w:vertAlign w:val="superscript"/>
        </w:rPr>
        <w:t>(2)</w:t>
      </w:r>
    </w:p>
    <w:p w14:paraId="11D0BD2A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2"/>
      </w:tblGrid>
      <w:tr w:rsidR="00D9262B" w14:paraId="62161C17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F5C1BD" w14:textId="77777777" w:rsidR="00D9262B" w:rsidRDefault="00E00D1F">
            <w:pPr>
              <w:pStyle w:val="Standard"/>
              <w:spacing w:line="227" w:lineRule="exact"/>
            </w:pPr>
            <w:r>
              <w:rPr>
                <w:rFonts w:ascii="Arial" w:hAnsi="Arial" w:cs="Arial"/>
                <w:b/>
                <w:color w:val="000000"/>
                <w:sz w:val="20"/>
                <w:szCs w:val="16"/>
              </w:rPr>
              <w:t>Oświadczenie o braku dochodów i niezłożeniu zeznania podatkowego</w:t>
            </w:r>
          </w:p>
        </w:tc>
      </w:tr>
    </w:tbl>
    <w:p w14:paraId="0540938C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52"/>
        <w:gridCol w:w="1357"/>
        <w:gridCol w:w="3179"/>
        <w:gridCol w:w="1303"/>
        <w:gridCol w:w="1818"/>
      </w:tblGrid>
      <w:tr w:rsidR="00D9262B" w14:paraId="45A0A744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2552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6918A2" w14:textId="77777777" w:rsidR="00D9262B" w:rsidRDefault="00E00D1F">
            <w:pPr>
              <w:pStyle w:val="TableContents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Oświadczam, że w </w:t>
            </w:r>
            <w:r>
              <w:rPr>
                <w:rFonts w:ascii="Arial" w:hAnsi="Arial" w:cs="Arial"/>
                <w:sz w:val="18"/>
                <w:szCs w:val="16"/>
              </w:rPr>
              <w:t>roku/latach</w:t>
            </w:r>
          </w:p>
        </w:tc>
        <w:tc>
          <w:tcPr>
            <w:tcW w:w="13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FE2D039" w14:textId="77777777" w:rsidR="00D9262B" w:rsidRDefault="00D9262B">
            <w:pPr>
              <w:pStyle w:val="TableContents"/>
              <w:rPr>
                <w:rFonts w:ascii="Arial" w:hAnsi="Arial" w:cs="Arial"/>
                <w:sz w:val="18"/>
                <w:szCs w:val="16"/>
              </w:rPr>
            </w:pPr>
          </w:p>
        </w:tc>
        <w:tc>
          <w:tcPr>
            <w:tcW w:w="3179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5AFE96" w14:textId="77777777" w:rsidR="00D9262B" w:rsidRDefault="00E00D1F">
            <w:pPr>
              <w:pStyle w:val="TableContents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 nie uzyskałam(em) żadnych dochodów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CE59F47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>*</w:t>
            </w:r>
          </w:p>
        </w:tc>
        <w:tc>
          <w:tcPr>
            <w:tcW w:w="1818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01C3817" w14:textId="77777777" w:rsidR="00D9262B" w:rsidRDefault="00E00D1F">
            <w:pPr>
              <w:pStyle w:val="TableContents"/>
              <w:rPr>
                <w:rFonts w:ascii="Arial" w:hAnsi="Arial" w:cs="Arial"/>
                <w:sz w:val="18"/>
                <w:szCs w:val="16"/>
              </w:rPr>
            </w:pPr>
            <w:r>
              <w:rPr>
                <w:rFonts w:ascii="Arial" w:hAnsi="Arial" w:cs="Arial"/>
                <w:sz w:val="18"/>
                <w:szCs w:val="16"/>
              </w:rPr>
              <w:t xml:space="preserve"> i nie składałam(em)</w:t>
            </w:r>
          </w:p>
        </w:tc>
      </w:tr>
    </w:tbl>
    <w:p w14:paraId="3F3DBE89" w14:textId="77777777" w:rsidR="00D9262B" w:rsidRDefault="00E00D1F">
      <w:pPr>
        <w:pStyle w:val="Standard"/>
        <w:rPr>
          <w:rFonts w:ascii="Arial" w:hAnsi="Arial" w:cs="Arial"/>
          <w:sz w:val="18"/>
          <w:szCs w:val="16"/>
        </w:rPr>
      </w:pPr>
      <w:r>
        <w:rPr>
          <w:rFonts w:ascii="Arial" w:hAnsi="Arial" w:cs="Arial"/>
          <w:sz w:val="18"/>
          <w:szCs w:val="16"/>
        </w:rPr>
        <w:t>zeznania podatkowego.</w:t>
      </w:r>
    </w:p>
    <w:p w14:paraId="3EC357A6" w14:textId="77777777" w:rsidR="00D9262B" w:rsidRDefault="00D9262B">
      <w:pPr>
        <w:pStyle w:val="TableContents"/>
        <w:rPr>
          <w:rFonts w:ascii="Arial" w:hAnsi="Arial" w:cs="Arial"/>
          <w:sz w:val="16"/>
          <w:szCs w:val="16"/>
        </w:rPr>
      </w:pPr>
    </w:p>
    <w:p w14:paraId="670658E3" w14:textId="77777777" w:rsidR="00D9262B" w:rsidRDefault="00E00D1F">
      <w:pPr>
        <w:pStyle w:val="TableContents"/>
      </w:pPr>
      <w:r>
        <w:rPr>
          <w:rFonts w:ascii="Arial" w:hAnsi="Arial"/>
          <w:i/>
          <w:iCs/>
          <w:sz w:val="18"/>
          <w:szCs w:val="14"/>
          <w:vertAlign w:val="superscript"/>
        </w:rPr>
        <w:t>(*)</w:t>
      </w:r>
      <w:r>
        <w:rPr>
          <w:rFonts w:ascii="Arial" w:hAnsi="Arial"/>
          <w:i/>
          <w:iCs/>
          <w:sz w:val="18"/>
          <w:szCs w:val="14"/>
        </w:rPr>
        <w:t xml:space="preserve"> w przypadku wniosku o wydanie zaświadczenia do organu zagranicznego uzupełnij pole o słowa „w Polsce”.</w:t>
      </w:r>
    </w:p>
    <w:p w14:paraId="798CF7A5" w14:textId="77777777" w:rsidR="00D9262B" w:rsidRDefault="00D9262B">
      <w:pPr>
        <w:pStyle w:val="Standard"/>
        <w:rPr>
          <w:rFonts w:ascii="Arial" w:hAnsi="Arial"/>
          <w:sz w:val="16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2"/>
      </w:tblGrid>
      <w:tr w:rsidR="00D9262B" w14:paraId="5A387789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30056676" w14:textId="77777777" w:rsidR="00D9262B" w:rsidRDefault="00E00D1F">
            <w:pPr>
              <w:pStyle w:val="TableContents"/>
              <w:rPr>
                <w:rFonts w:ascii="Arial" w:hAnsi="Arial" w:cs="Arial"/>
                <w:b/>
                <w:sz w:val="20"/>
                <w:szCs w:val="16"/>
              </w:rPr>
            </w:pPr>
            <w:r>
              <w:rPr>
                <w:rFonts w:ascii="Arial" w:hAnsi="Arial" w:cs="Arial"/>
                <w:b/>
                <w:sz w:val="20"/>
                <w:szCs w:val="16"/>
              </w:rPr>
              <w:t xml:space="preserve">Oświadczenie o sposobie odbioru </w:t>
            </w:r>
            <w:r>
              <w:rPr>
                <w:rFonts w:ascii="Arial" w:hAnsi="Arial" w:cs="Arial"/>
                <w:b/>
                <w:sz w:val="20"/>
                <w:szCs w:val="16"/>
              </w:rPr>
              <w:t>zaświadczenia</w:t>
            </w:r>
          </w:p>
        </w:tc>
      </w:tr>
    </w:tbl>
    <w:p w14:paraId="434EA53A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p w14:paraId="3B256F79" w14:textId="77777777" w:rsidR="00D9262B" w:rsidRDefault="00E00D1F">
      <w:pPr>
        <w:pStyle w:val="Standard"/>
      </w:pPr>
      <w:r>
        <w:rPr>
          <w:rFonts w:ascii="Arial" w:hAnsi="Arial" w:cs="Arial"/>
          <w:sz w:val="16"/>
          <w:szCs w:val="16"/>
        </w:rPr>
        <w:t xml:space="preserve">Zaświadczenie odbiorę </w:t>
      </w:r>
      <w:r>
        <w:rPr>
          <w:rFonts w:ascii="Arial" w:hAnsi="Arial" w:cs="Arial"/>
          <w:iCs/>
          <w:sz w:val="16"/>
          <w:szCs w:val="16"/>
        </w:rPr>
        <w:t>(zaznacz „X” we właściwym kwadracie)</w:t>
      </w:r>
      <w:r>
        <w:rPr>
          <w:rFonts w:ascii="Arial" w:hAnsi="Arial" w:cs="Arial"/>
          <w:sz w:val="16"/>
          <w:szCs w:val="16"/>
        </w:rPr>
        <w:t>:</w:t>
      </w:r>
    </w:p>
    <w:p w14:paraId="263240C9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0"/>
        <w:gridCol w:w="4617"/>
        <w:gridCol w:w="425"/>
        <w:gridCol w:w="4827"/>
      </w:tblGrid>
      <w:tr w:rsidR="00D9262B" w14:paraId="004EAC4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EC31F6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617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045AD7E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osobiście w siedzibie urzędu skarbowego w formie papierowej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C1D8FD0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482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52324FD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przez osobę pisemnie upoważnioną</w:t>
            </w:r>
          </w:p>
        </w:tc>
      </w:tr>
      <w:tr w:rsidR="00D9262B" w14:paraId="4A9FCB22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4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347D6E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869" w:type="dxa"/>
            <w:gridSpan w:val="3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9BCCA0B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za pośrednictwem poczty, na niżej wskazany adres:  </w:t>
            </w:r>
          </w:p>
        </w:tc>
      </w:tr>
    </w:tbl>
    <w:p w14:paraId="6F40A799" w14:textId="77777777" w:rsidR="00D9262B" w:rsidRDefault="00D9262B">
      <w:pPr>
        <w:pStyle w:val="Standard"/>
        <w:spacing w:line="28" w:lineRule="exact"/>
        <w:rPr>
          <w:rFonts w:ascii="Arial" w:hAnsi="Arial" w:cs="Arial"/>
          <w:sz w:val="16"/>
          <w:szCs w:val="16"/>
        </w:rPr>
      </w:pPr>
    </w:p>
    <w:tbl>
      <w:tblPr>
        <w:tblW w:w="10773" w:type="dxa"/>
        <w:tblInd w:w="-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3"/>
      </w:tblGrid>
      <w:tr w:rsidR="00D9262B" w14:paraId="77CAE77D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107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1E6A8707" w14:textId="77777777" w:rsidR="00D9262B" w:rsidRDefault="00D9262B">
            <w:pPr>
              <w:pStyle w:val="TableContents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1F9F58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p w14:paraId="5E30D366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6944"/>
      </w:tblGrid>
      <w:tr w:rsidR="00D9262B" w14:paraId="71FB857C" w14:textId="77777777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3828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2AE77E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94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FF94C8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D9262B" w14:paraId="6D4EB682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28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3CD52A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6944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CA947D" w14:textId="77777777" w:rsidR="00D9262B" w:rsidRDefault="00E00D1F">
            <w:pPr>
              <w:pStyle w:val="TableContents"/>
              <w:jc w:val="center"/>
            </w:pPr>
            <w:r>
              <w:rPr>
                <w:rFonts w:ascii="Arial" w:hAnsi="Arial"/>
                <w:color w:val="000000"/>
                <w:sz w:val="16"/>
                <w:szCs w:val="16"/>
              </w:rPr>
              <w:t xml:space="preserve">(podpis </w:t>
            </w:r>
            <w:r>
              <w:rPr>
                <w:rFonts w:ascii="Arial" w:hAnsi="Arial"/>
                <w:color w:val="000000"/>
                <w:sz w:val="16"/>
                <w:szCs w:val="16"/>
              </w:rPr>
              <w:t>wnioskodawcy)*</w:t>
            </w:r>
          </w:p>
          <w:p w14:paraId="2FAF25ED" w14:textId="77777777" w:rsidR="00D9262B" w:rsidRDefault="00D9262B">
            <w:pPr>
              <w:pStyle w:val="TableContents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7FBC8904" w14:textId="77777777" w:rsidR="00D9262B" w:rsidRDefault="00E00D1F">
      <w:pPr>
        <w:pStyle w:val="Standard"/>
      </w:pPr>
      <w:r>
        <w:rPr>
          <w:rFonts w:ascii="Arial" w:hAnsi="Arial"/>
          <w:i/>
          <w:iCs/>
          <w:sz w:val="18"/>
          <w:szCs w:val="14"/>
          <w:vertAlign w:val="superscript"/>
        </w:rPr>
        <w:t>(*)</w:t>
      </w:r>
      <w:r>
        <w:rPr>
          <w:rFonts w:ascii="Arial" w:hAnsi="Arial"/>
          <w:i/>
          <w:iCs/>
          <w:sz w:val="18"/>
          <w:szCs w:val="14"/>
        </w:rPr>
        <w:t xml:space="preserve"> podpis małżonka będzie wymagany, jeżeli potrzebujesz zaświadczenie także dla małżonka, a nie złożyliście wspólnego zeznania w roku/okresie za który wnioskujesz o zaświadczenie.</w:t>
      </w:r>
    </w:p>
    <w:p w14:paraId="7EE15EF4" w14:textId="77777777" w:rsidR="00D9262B" w:rsidRDefault="00D9262B">
      <w:pPr>
        <w:pStyle w:val="Standard"/>
        <w:rPr>
          <w:sz w:val="16"/>
          <w:szCs w:val="16"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772"/>
      </w:tblGrid>
      <w:tr w:rsidR="00D9262B" w14:paraId="781E6E49" w14:textId="77777777">
        <w:tblPrEx>
          <w:tblCellMar>
            <w:top w:w="0" w:type="dxa"/>
            <w:bottom w:w="0" w:type="dxa"/>
          </w:tblCellMar>
        </w:tblPrEx>
        <w:tc>
          <w:tcPr>
            <w:tcW w:w="10772" w:type="dxa"/>
            <w:tcBorders>
              <w:bottom w:val="single" w:sz="12" w:space="0" w:color="000000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14:paraId="2704A443" w14:textId="77777777" w:rsidR="00D9262B" w:rsidRDefault="00E00D1F">
            <w:pPr>
              <w:pStyle w:val="TableContents"/>
              <w:rPr>
                <w:rFonts w:ascii="Arial Black" w:hAnsi="Arial Black"/>
                <w:sz w:val="20"/>
                <w:szCs w:val="20"/>
              </w:rPr>
            </w:pPr>
            <w:r>
              <w:rPr>
                <w:rFonts w:ascii="Arial Black" w:hAnsi="Arial Black"/>
                <w:sz w:val="20"/>
                <w:szCs w:val="20"/>
              </w:rPr>
              <w:t>Upoważnienie do odbioru zaświadczenia</w:t>
            </w:r>
          </w:p>
        </w:tc>
      </w:tr>
    </w:tbl>
    <w:p w14:paraId="4279DF74" w14:textId="77777777" w:rsidR="00D9262B" w:rsidRDefault="00D9262B">
      <w:pPr>
        <w:pStyle w:val="Standard"/>
      </w:pPr>
    </w:p>
    <w:p w14:paraId="587E4592" w14:textId="77777777" w:rsidR="00D9262B" w:rsidRDefault="00E00D1F">
      <w:pPr>
        <w:pStyle w:val="Standard"/>
        <w:rPr>
          <w:rFonts w:ascii="Arial Black" w:hAnsi="Arial Black"/>
          <w:sz w:val="14"/>
          <w:szCs w:val="14"/>
        </w:rPr>
      </w:pPr>
      <w:r>
        <w:rPr>
          <w:rFonts w:ascii="Arial Black" w:hAnsi="Arial Black"/>
          <w:sz w:val="14"/>
          <w:szCs w:val="14"/>
        </w:rPr>
        <w:t>UWAGA!</w:t>
      </w:r>
    </w:p>
    <w:p w14:paraId="7F3FE979" w14:textId="77777777" w:rsidR="00D9262B" w:rsidRDefault="00E00D1F">
      <w:pPr>
        <w:pStyle w:val="Standard"/>
        <w:jc w:val="both"/>
      </w:pPr>
      <w:r>
        <w:rPr>
          <w:rFonts w:ascii="Arial" w:hAnsi="Arial"/>
          <w:sz w:val="14"/>
          <w:szCs w:val="14"/>
        </w:rPr>
        <w:t>Wypełnij upoważnienie, jeżeli sam nie możesz odebrać zaświadczenia. Nie zapłacisz opłaty skarbowej za pełnomocnictwo, jeżeli upoważnionym będzie: małżonek, rodzice, dziadkowie, dzieci, wnuki, rodzeństwo. Opłata nie wystąpi także, gdy złożony dokument stwie</w:t>
      </w:r>
      <w:r>
        <w:rPr>
          <w:rFonts w:ascii="Arial" w:hAnsi="Arial"/>
          <w:sz w:val="14"/>
          <w:szCs w:val="14"/>
        </w:rPr>
        <w:t>rdzający pełnomocnictwo będzie dotyczył m. in. spraw alimentacyjnych, opieki, kurateli, przysposobienia, ubezpieczenia społecznego, świadczeń socjalnych.</w:t>
      </w:r>
      <w:r>
        <w:rPr>
          <w:rFonts w:ascii="Arial" w:hAnsi="Arial"/>
          <w:sz w:val="14"/>
          <w:szCs w:val="14"/>
          <w:vertAlign w:val="superscript"/>
        </w:rPr>
        <w:t>(2)</w:t>
      </w:r>
    </w:p>
    <w:p w14:paraId="51ECB553" w14:textId="77777777" w:rsidR="00D9262B" w:rsidRDefault="00D9262B">
      <w:pPr>
        <w:pStyle w:val="Standard"/>
        <w:spacing w:line="113" w:lineRule="exact"/>
        <w:rPr>
          <w:b/>
          <w:bCs/>
          <w:color w:val="C9211E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7"/>
        <w:gridCol w:w="7232"/>
      </w:tblGrid>
      <w:tr w:rsidR="00D9262B" w14:paraId="5B84010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297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0F5206D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Imię i nazwisko osoby upoważnionej</w:t>
            </w:r>
          </w:p>
        </w:tc>
        <w:tc>
          <w:tcPr>
            <w:tcW w:w="7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E99EF5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2288803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76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2"/>
        <w:gridCol w:w="397"/>
      </w:tblGrid>
      <w:tr w:rsidR="00D9262B" w14:paraId="2155D0E8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7F6E1D0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PESEL lub  NIP</w:t>
            </w: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541B2D0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475D5FD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9F31A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401540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7C2CB0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CB401E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67933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86A5E8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97665D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3EB04A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FDCAB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743C0E46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2409"/>
        <w:gridCol w:w="1647"/>
        <w:gridCol w:w="2325"/>
      </w:tblGrid>
      <w:tr w:rsidR="00D9262B" w14:paraId="348AA8A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828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EFC83E6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Rodzaj dokumentu 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potwierdzającego tożsamość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5CDAC1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64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4113E7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Seria i nr dokumentu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A54D12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46758EFF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4"/>
        <w:gridCol w:w="6975"/>
      </w:tblGrid>
      <w:tr w:rsidR="00D9262B" w14:paraId="67A178AF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6FBB58A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Miejscowość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702E00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389FC4BD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96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7"/>
        <w:gridCol w:w="6406"/>
      </w:tblGrid>
      <w:tr w:rsidR="00D9262B" w14:paraId="4A564935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7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4B6777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Ulica</w:t>
            </w:r>
          </w:p>
        </w:tc>
        <w:tc>
          <w:tcPr>
            <w:tcW w:w="6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CD3425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6B4340F5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4"/>
        <w:gridCol w:w="1302"/>
        <w:gridCol w:w="864"/>
        <w:gridCol w:w="1121"/>
        <w:gridCol w:w="1757"/>
        <w:gridCol w:w="1931"/>
      </w:tblGrid>
      <w:tr w:rsidR="00D9262B" w14:paraId="4340CA8F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1FD485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Nr domu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62899CD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64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A1431D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Nr lokalu</w:t>
            </w: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B9869E7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757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123AFDE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Kod pocztowy</w:t>
            </w:r>
          </w:p>
        </w:tc>
        <w:tc>
          <w:tcPr>
            <w:tcW w:w="1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1E8F2B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  <w:p w14:paraId="1C675551" w14:textId="77777777" w:rsidR="00D9262B" w:rsidRDefault="00E00D1F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</w:t>
            </w:r>
          </w:p>
        </w:tc>
      </w:tr>
    </w:tbl>
    <w:p w14:paraId="27A7AA64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4"/>
        <w:gridCol w:w="6975"/>
      </w:tblGrid>
      <w:tr w:rsidR="00D9262B" w14:paraId="1CF9DE2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6407B05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Numer telefonu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BC4D9A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38CCED91" w14:textId="77777777" w:rsidR="00D9262B" w:rsidRDefault="00D9262B">
      <w:pPr>
        <w:pStyle w:val="Standard"/>
        <w:spacing w:line="113" w:lineRule="exact"/>
        <w:rPr>
          <w:rFonts w:ascii="Arial" w:hAnsi="Arial" w:cs="Arial"/>
          <w:sz w:val="16"/>
          <w:szCs w:val="16"/>
        </w:rPr>
      </w:pPr>
    </w:p>
    <w:tbl>
      <w:tblPr>
        <w:tblW w:w="102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234"/>
        <w:gridCol w:w="6975"/>
      </w:tblGrid>
      <w:tr w:rsidR="00D9262B" w14:paraId="6F93D85C" w14:textId="77777777">
        <w:tblPrEx>
          <w:tblCellMar>
            <w:top w:w="0" w:type="dxa"/>
            <w:bottom w:w="0" w:type="dxa"/>
          </w:tblCellMar>
        </w:tblPrEx>
        <w:trPr>
          <w:trHeight w:hRule="exact" w:val="340"/>
        </w:trPr>
        <w:tc>
          <w:tcPr>
            <w:tcW w:w="3234" w:type="dxa"/>
            <w:tcBorders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C29444" w14:textId="77777777" w:rsidR="00D9262B" w:rsidRDefault="00E00D1F">
            <w:pPr>
              <w:pStyle w:val="TableContents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Pokrewieństwo</w:t>
            </w:r>
          </w:p>
        </w:tc>
        <w:tc>
          <w:tcPr>
            <w:tcW w:w="6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BEBE35" w14:textId="77777777" w:rsidR="00D9262B" w:rsidRDefault="00D9262B">
            <w:pPr>
              <w:pStyle w:val="TableContents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14:paraId="15E02AD9" w14:textId="77777777" w:rsidR="00D9262B" w:rsidRDefault="00D9262B">
      <w:pPr>
        <w:pStyle w:val="Standard"/>
        <w:rPr>
          <w:rFonts w:ascii="Arial" w:hAnsi="Arial" w:cs="Arial"/>
          <w:sz w:val="16"/>
          <w:szCs w:val="16"/>
        </w:rPr>
      </w:pPr>
    </w:p>
    <w:p w14:paraId="53D89030" w14:textId="77777777" w:rsidR="00D9262B" w:rsidRDefault="00E00D1F">
      <w:pPr>
        <w:pStyle w:val="Standard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       Upoważniam wyżej wymienioną osobę do odbioru zaświadczenia.</w:t>
      </w:r>
    </w:p>
    <w:tbl>
      <w:tblPr>
        <w:tblW w:w="1020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6378"/>
      </w:tblGrid>
      <w:tr w:rsidR="00D9262B" w14:paraId="5F1DD259" w14:textId="77777777">
        <w:tblPrEx>
          <w:tblCellMar>
            <w:top w:w="0" w:type="dxa"/>
            <w:bottom w:w="0" w:type="dxa"/>
          </w:tblCellMar>
        </w:tblPrEx>
        <w:trPr>
          <w:trHeight w:val="567"/>
        </w:trPr>
        <w:tc>
          <w:tcPr>
            <w:tcW w:w="3828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20549C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637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5AAFFA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</w:tr>
      <w:tr w:rsidR="00D9262B" w14:paraId="220D5710" w14:textId="7777777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28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1B99F2" w14:textId="77777777" w:rsidR="00D9262B" w:rsidRDefault="00D9262B">
            <w:pPr>
              <w:pStyle w:val="TableContents"/>
              <w:rPr>
                <w:color w:val="000000"/>
              </w:rPr>
            </w:pPr>
          </w:p>
        </w:tc>
        <w:tc>
          <w:tcPr>
            <w:tcW w:w="6378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BED84D3" w14:textId="77777777" w:rsidR="00D9262B" w:rsidRDefault="00E00D1F">
            <w:pPr>
              <w:pStyle w:val="TableContents"/>
              <w:jc w:val="center"/>
            </w:pPr>
            <w:r>
              <w:rPr>
                <w:rFonts w:ascii="Arial" w:hAnsi="Arial"/>
                <w:color w:val="000000"/>
                <w:sz w:val="16"/>
                <w:szCs w:val="18"/>
              </w:rPr>
              <w:t>(podpis wnioskodawcy)</w:t>
            </w:r>
          </w:p>
        </w:tc>
      </w:tr>
    </w:tbl>
    <w:p w14:paraId="74D1D46E" w14:textId="77777777" w:rsidR="00D9262B" w:rsidRDefault="00E00D1F">
      <w:pPr>
        <w:pStyle w:val="Standard"/>
      </w:pPr>
      <w:r>
        <w:rPr>
          <w:rFonts w:ascii="Arial" w:hAnsi="Arial"/>
          <w:b/>
          <w:bCs/>
          <w:color w:val="000000"/>
          <w:sz w:val="16"/>
          <w:szCs w:val="16"/>
        </w:rPr>
        <w:t>Podstawa prawna:</w:t>
      </w:r>
    </w:p>
    <w:p w14:paraId="30CF7513" w14:textId="77777777" w:rsidR="00D9262B" w:rsidRDefault="00E00D1F">
      <w:pPr>
        <w:pStyle w:val="Standard"/>
      </w:pPr>
      <w:r>
        <w:rPr>
          <w:rFonts w:ascii="Arial" w:hAnsi="Arial"/>
          <w:color w:val="000000"/>
          <w:sz w:val="16"/>
          <w:szCs w:val="16"/>
          <w:vertAlign w:val="superscript"/>
        </w:rPr>
        <w:t xml:space="preserve">(1) </w:t>
      </w:r>
      <w:r>
        <w:rPr>
          <w:rFonts w:ascii="Arial" w:hAnsi="Arial"/>
          <w:color w:val="000000"/>
          <w:sz w:val="16"/>
          <w:szCs w:val="16"/>
        </w:rPr>
        <w:t>art. 306 par. 1 ustawy z dnia 29 sierpnia 1997 r. Ordynacja podatkowa;</w:t>
      </w:r>
    </w:p>
    <w:p w14:paraId="21CB3026" w14:textId="77777777" w:rsidR="00D9262B" w:rsidRDefault="00E00D1F">
      <w:pPr>
        <w:pStyle w:val="Standard"/>
      </w:pPr>
      <w:r>
        <w:rPr>
          <w:rFonts w:ascii="Arial" w:hAnsi="Arial"/>
          <w:color w:val="000000"/>
          <w:sz w:val="16"/>
          <w:szCs w:val="16"/>
          <w:vertAlign w:val="superscript"/>
        </w:rPr>
        <w:t>(2)</w:t>
      </w:r>
      <w:r>
        <w:rPr>
          <w:rFonts w:ascii="Arial" w:hAnsi="Arial"/>
          <w:color w:val="000000"/>
          <w:sz w:val="16"/>
          <w:szCs w:val="16"/>
        </w:rPr>
        <w:t xml:space="preserve"> ustawa z dnia 16 listopada 2006 r. o opłacie skarbowej.</w:t>
      </w:r>
    </w:p>
    <w:sectPr w:rsidR="00D9262B">
      <w:headerReference w:type="default" r:id="rId7"/>
      <w:footerReference w:type="default" r:id="rId8"/>
      <w:pgSz w:w="11906" w:h="16838"/>
      <w:pgMar w:top="708" w:right="567" w:bottom="454" w:left="56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B67059" w14:textId="77777777" w:rsidR="00E00D1F" w:rsidRDefault="00E00D1F">
      <w:r>
        <w:separator/>
      </w:r>
    </w:p>
  </w:endnote>
  <w:endnote w:type="continuationSeparator" w:id="0">
    <w:p w14:paraId="55E17DF6" w14:textId="77777777" w:rsidR="00E00D1F" w:rsidRDefault="00E00D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3BAC3" w14:textId="77777777" w:rsidR="000B254E" w:rsidRDefault="00E00D1F">
    <w:pPr>
      <w:pStyle w:val="Stopka"/>
      <w:rPr>
        <w:rFonts w:ascii="Calibri" w:hAnsi="Calibri"/>
        <w:sz w:val="16"/>
        <w:szCs w:val="16"/>
      </w:rPr>
    </w:pPr>
    <w:r>
      <w:rPr>
        <w:rFonts w:ascii="Calibri" w:hAnsi="Calibri"/>
        <w:sz w:val="16"/>
        <w:szCs w:val="16"/>
      </w:rPr>
      <w:t>Wersja dokumentu z dnia 07.02.2024 r.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0B806D" w14:textId="77777777" w:rsidR="00E00D1F" w:rsidRDefault="00E00D1F">
      <w:r>
        <w:rPr>
          <w:color w:val="000000"/>
        </w:rPr>
        <w:separator/>
      </w:r>
    </w:p>
  </w:footnote>
  <w:footnote w:type="continuationSeparator" w:id="0">
    <w:p w14:paraId="5BFAF544" w14:textId="77777777" w:rsidR="00E00D1F" w:rsidRDefault="00E00D1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0548A9" w14:textId="77777777" w:rsidR="000B254E" w:rsidRDefault="00E00D1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D9262B"/>
    <w:rsid w:val="006536A3"/>
    <w:rsid w:val="00D9262B"/>
    <w:rsid w:val="00E00D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187726"/>
  <w15:docId w15:val="{C9D9F529-256E-4D89-97FE-A7C8D19FF9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SimSun" w:hAnsi="Liberation Serif" w:cs="Mang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HeaderandFooter"/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Stopka">
    <w:name w:val="footer"/>
    <w:basedOn w:val="HeaderandFooter"/>
  </w:style>
  <w:style w:type="paragraph" w:styleId="Tekstdymka">
    <w:name w:val="Balloon Text"/>
    <w:basedOn w:val="Normalny"/>
    <w:rPr>
      <w:rFonts w:ascii="Segoe UI" w:eastAsia="Segoe UI" w:hAnsi="Segoe UI" w:cs="Segoe UI"/>
      <w:sz w:val="18"/>
      <w:szCs w:val="16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TekstdymkaZnak">
    <w:name w:val="Tekst dymka Znak"/>
    <w:basedOn w:val="Domylnaczcionkaakapitu"/>
    <w:rPr>
      <w:rFonts w:ascii="Segoe UI" w:eastAsia="Segoe UI" w:hAnsi="Segoe UI" w:cs="Segoe UI"/>
      <w:sz w:val="18"/>
      <w:szCs w:val="16"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Cs w:val="21"/>
    </w:rPr>
  </w:style>
  <w:style w:type="character" w:customStyle="1" w:styleId="NagwekZnak">
    <w:name w:val="Nagłówek Znak"/>
    <w:basedOn w:val="Domylnaczcionkaakapitu"/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575</Words>
  <Characters>3456</Characters>
  <Application>Microsoft Office Word</Application>
  <DocSecurity>0</DocSecurity>
  <Lines>28</Lines>
  <Paragraphs>8</Paragraphs>
  <ScaleCrop>false</ScaleCrop>
  <Company/>
  <LinksUpToDate>false</LinksUpToDate>
  <CharactersWithSpaces>4023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Wiśniewska Monika 3</dc:creator>
  <cp:lastModifiedBy>Polański Sebastian</cp:lastModifiedBy>
  <cp:revision>2</cp:revision>
  <cp:lastPrinted>2024-10-09T11:12:00Z</cp:lastPrinted>
  <dcterms:created xsi:type="dcterms:W3CDTF">2024-12-12T08:02:00Z</dcterms:created>
  <dcterms:modified xsi:type="dcterms:W3CDTF">2024-12-12T08:02:00Z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UxC4dwLulzfINJ8nQH+xvX5LNGipWa4BRSZhPgxsCvmACSX/eMZgxckNS+wAVSdN7BbMobgU0ABTgd5UsL0juA==</vt:lpwstr>
  </property>
  <property fmtid="{D5CDD505-2E9C-101B-9397-08002B2CF9AE}" pid="4" name="MFClassificationDate">
    <vt:lpwstr>2022-01-24T16:12:41.5255469+01:00</vt:lpwstr>
  </property>
  <property fmtid="{D5CDD505-2E9C-101B-9397-08002B2CF9AE}" pid="5" name="MFClassifiedBySID">
    <vt:lpwstr>UxC4dwLulzfINJ8nQH+xvX5LNGipWa4BRSZhPgxsCvm42mrIC/DSDv0ggS+FjUN/2v1BBotkLlY5aAiEhoi6uS5f3EW6DYa5yXv2GSVyckMca7dxOVFdYLaNrleudN9V</vt:lpwstr>
  </property>
  <property fmtid="{D5CDD505-2E9C-101B-9397-08002B2CF9AE}" pid="6" name="MFGRNItemId">
    <vt:lpwstr>GRN-a2f3551c-c252-4426-ad64-30117ead2b35</vt:lpwstr>
  </property>
  <property fmtid="{D5CDD505-2E9C-101B-9397-08002B2CF9AE}" pid="7" name="MFHash">
    <vt:lpwstr>o/8oD2WFeSE8qPb5dH8gag8OsbUL+TbDZg0xR8FB7Eg=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